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BF3A86" w14:textId="290C2C97" w:rsidR="004D6B86" w:rsidRDefault="00A26BBD">
      <w:pPr>
        <w:pStyle w:val="Titre"/>
      </w:pPr>
      <w:r w:rsidRPr="00A26BBD">
        <w:rPr>
          <w:b/>
          <w:bCs/>
        </w:rPr>
        <w:t xml:space="preserve">Titre </w:t>
      </w:r>
      <w:sdt>
        <w:sdtPr>
          <w:alias w:val="Entrez le titre :"/>
          <w:tag w:val="Entrez le titre :"/>
          <w:id w:val="-1297677176"/>
          <w:placeholder>
            <w:docPart w:val="877528494AD6DA4398DEF5BE132A0F9F"/>
          </w:placeholder>
          <w:temporary/>
          <w:showingPlcHdr/>
          <w15:appearance w15:val="hidden"/>
        </w:sdtPr>
        <w:sdtContent>
          <w:r w:rsidR="00A4757D">
            <w:rPr>
              <w:lang w:bidi="fr-FR"/>
            </w:rPr>
            <w:t>Ajoutez ici un titre de 12 mots maximum, sur une ou deux lignes</w:t>
          </w:r>
        </w:sdtContent>
      </w:sdt>
    </w:p>
    <w:p w14:paraId="26350C5C" w14:textId="77777777" w:rsidR="004D6B86" w:rsidRDefault="00000000">
      <w:pPr>
        <w:pStyle w:val="Titre20"/>
      </w:pPr>
      <w:sdt>
        <w:sdtPr>
          <w:alias w:val="Entrez les 1er prénom, 2ème prénom et nom du ou des auteurs, sans mention des titres et diplômes :"/>
          <w:tag w:val="Entrez les 1er prénom, 2ème prénom et nom du ou des auteurs, sans mention des titres et diplômes :"/>
          <w:id w:val="-523712377"/>
          <w:placeholder>
            <w:docPart w:val="61CF388D32BCCA418B0CDB1845549849"/>
          </w:placeholder>
          <w:temporary/>
          <w:showingPlcHdr/>
          <w15:appearance w15:val="hidden"/>
        </w:sdtPr>
        <w:sdtContent>
          <w:r w:rsidR="00A4757D">
            <w:rPr>
              <w:lang w:bidi="fr-FR"/>
            </w:rPr>
            <w:t>Prénoms (premier, deuxième et dernier) du ou des auteurs, sans mention des titres et diplômes</w:t>
          </w:r>
        </w:sdtContent>
      </w:sdt>
    </w:p>
    <w:p w14:paraId="5C27EB8E" w14:textId="77777777" w:rsidR="004D6B86" w:rsidRDefault="00000000">
      <w:pPr>
        <w:pStyle w:val="Titre20"/>
      </w:pPr>
      <w:sdt>
        <w:sdtPr>
          <w:alias w:val="Entrez les affiliation(s) institutionnelle(s) :"/>
          <w:tag w:val="Entrez les affiliation(s) institutionnelle(s) :"/>
          <w:id w:val="2102991146"/>
          <w:placeholder>
            <w:docPart w:val="D6C99978ED1DAE44943C6D15FE1B4751"/>
          </w:placeholder>
          <w:temporary/>
          <w:showingPlcHdr/>
          <w15:appearance w15:val="hidden"/>
        </w:sdtPr>
        <w:sdtContent>
          <w:r w:rsidR="00A4757D">
            <w:rPr>
              <w:lang w:bidi="fr-FR"/>
            </w:rPr>
            <w:t>Affiliation(s) institutionnelle(s)</w:t>
          </w:r>
        </w:sdtContent>
      </w:sdt>
    </w:p>
    <w:p w14:paraId="02848107" w14:textId="77777777" w:rsidR="004D6B86" w:rsidRDefault="00345333">
      <w:pPr>
        <w:pStyle w:val="Titre"/>
      </w:pPr>
      <w:r>
        <w:rPr>
          <w:lang w:bidi="fr-FR"/>
        </w:rPr>
        <w:t>Note de l’auteur</w:t>
      </w:r>
    </w:p>
    <w:sdt>
      <w:sdtPr>
        <w:alias w:val="Entrez les informations de subvention/financement éventuelles, ainsi que l’adresse correspondante complète :"/>
        <w:tag w:val="Entrez les informations de subvention/financement éventuelles, ainsi que l’adresse correspondante complète :"/>
        <w:id w:val="-1343462672"/>
        <w:placeholder>
          <w:docPart w:val="F86EE63516ABC34F899404DB64794F78"/>
        </w:placeholder>
        <w:temporary/>
        <w:showingPlcHdr/>
        <w15:appearance w15:val="hidden"/>
      </w:sdtPr>
      <w:sdtContent>
        <w:p w14:paraId="3056A63C" w14:textId="77777777" w:rsidR="004D6B86" w:rsidRPr="00A4757D" w:rsidRDefault="00A4757D">
          <w:r>
            <w:rPr>
              <w:lang w:bidi="fr-FR"/>
            </w:rPr>
            <w:t>Incluez les informations de subvention/financement éventuelles, ainsi que l’adresse de correspondance complète.</w:t>
          </w:r>
        </w:p>
      </w:sdtContent>
    </w:sdt>
    <w:sectPr w:rsidR="004D6B86" w:rsidRPr="00A4757D" w:rsidSect="00CC339E">
      <w:headerReference w:type="default" r:id="rId12"/>
      <w:footnotePr>
        <w:pos w:val="beneathText"/>
      </w:footnotePr>
      <w:pgSz w:w="11906" w:h="16838" w:code="9"/>
      <w:pgMar w:top="1440" w:right="1440" w:bottom="1440" w:left="1440" w:header="720" w:footer="720" w:gutter="0"/>
      <w:cols w:space="720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2306CF" w14:textId="77777777" w:rsidR="004E0DAE" w:rsidRDefault="004E0DAE">
      <w:pPr>
        <w:spacing w:line="240" w:lineRule="auto"/>
      </w:pPr>
      <w:r>
        <w:separator/>
      </w:r>
    </w:p>
    <w:p w14:paraId="15C9337B" w14:textId="77777777" w:rsidR="004E0DAE" w:rsidRDefault="004E0DAE"/>
  </w:endnote>
  <w:endnote w:type="continuationSeparator" w:id="0">
    <w:p w14:paraId="46E05DA3" w14:textId="77777777" w:rsidR="004E0DAE" w:rsidRDefault="004E0DAE">
      <w:pPr>
        <w:spacing w:line="240" w:lineRule="auto"/>
      </w:pPr>
      <w:r>
        <w:continuationSeparator/>
      </w:r>
    </w:p>
    <w:p w14:paraId="287504D1" w14:textId="77777777" w:rsidR="004E0DAE" w:rsidRDefault="004E0D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EB43FF" w14:textId="77777777" w:rsidR="004E0DAE" w:rsidRDefault="004E0DAE">
      <w:pPr>
        <w:spacing w:line="240" w:lineRule="auto"/>
      </w:pPr>
      <w:r>
        <w:separator/>
      </w:r>
    </w:p>
    <w:p w14:paraId="3A9C7D81" w14:textId="77777777" w:rsidR="004E0DAE" w:rsidRDefault="004E0DAE"/>
  </w:footnote>
  <w:footnote w:type="continuationSeparator" w:id="0">
    <w:p w14:paraId="0DED5964" w14:textId="77777777" w:rsidR="004E0DAE" w:rsidRDefault="004E0DAE">
      <w:pPr>
        <w:spacing w:line="240" w:lineRule="auto"/>
      </w:pPr>
      <w:r>
        <w:continuationSeparator/>
      </w:r>
    </w:p>
    <w:p w14:paraId="658B167C" w14:textId="77777777" w:rsidR="004E0DAE" w:rsidRDefault="004E0D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Tableau de disposition de l’en-tête"/>
    </w:tblPr>
    <w:tblGrid>
      <w:gridCol w:w="7986"/>
      <w:gridCol w:w="1040"/>
    </w:tblGrid>
    <w:tr w:rsidR="004D6B86" w14:paraId="114BEB7E" w14:textId="77777777">
      <w:tc>
        <w:tcPr>
          <w:tcW w:w="8280" w:type="dxa"/>
        </w:tcPr>
        <w:p w14:paraId="1EF9345F" w14:textId="502AFB5F" w:rsidR="004D6B86" w:rsidRPr="00170521" w:rsidRDefault="00000000" w:rsidP="00170521">
          <w:pPr>
            <w:pStyle w:val="En-tte"/>
          </w:pPr>
          <w:sdt>
            <w:sdtPr>
              <w:alias w:val="Entrez un titre raccourci :"/>
              <w:tag w:val="Entrez un titre raccourci :"/>
              <w:id w:val="-582528332"/>
              <w:placeholder>
                <w:docPart w:val="62D31028CCB92B44BB870489AB9EBDC8"/>
              </w:placeholder>
              <w:showingPlcHdr/>
              <w15:dataBinding w:prefixMappings="xmlns:ns0='http://schemas.microsoft.com/temp/samples' " w:xpath="/ns0:employees[1]/ns0:employee[1]/ns0:CustomerName[1]" w:storeItemID="{B98E728A-96FF-4995-885C-5AF887AB0C35}"/>
              <w15:appearance w15:val="hidden"/>
            </w:sdtPr>
            <w:sdtContent>
              <w:r w:rsidR="008D0823">
                <w:rPr>
                  <w:lang w:bidi="fr-FR"/>
                </w:rPr>
                <w:t>Ajoutez des mots clés ici. Pour remplacer ce (ou tout) texte d’info-bulle par votre propre texte, sélectionnez-le, puis commencez à taper. N’incluez pas d’espace à droite ou à gauche des caractères de votre sélection.</w:t>
              </w:r>
            </w:sdtContent>
          </w:sdt>
        </w:p>
      </w:tc>
      <w:tc>
        <w:tcPr>
          <w:tcW w:w="1080" w:type="dxa"/>
        </w:tcPr>
        <w:p w14:paraId="595AF3E8" w14:textId="77777777" w:rsidR="004D6B86" w:rsidRDefault="00345333">
          <w:pPr>
            <w:pStyle w:val="En-tte"/>
            <w:jc w:val="right"/>
          </w:pPr>
          <w:r>
            <w:rPr>
              <w:lang w:bidi="fr-FR"/>
            </w:rPr>
            <w:fldChar w:fldCharType="begin"/>
          </w:r>
          <w:r>
            <w:rPr>
              <w:lang w:bidi="fr-FR"/>
            </w:rPr>
            <w:instrText xml:space="preserve"> PAGE   \* MERGEFORMAT </w:instrText>
          </w:r>
          <w:r>
            <w:rPr>
              <w:lang w:bidi="fr-FR"/>
            </w:rPr>
            <w:fldChar w:fldCharType="separate"/>
          </w:r>
          <w:r w:rsidR="006B6695">
            <w:rPr>
              <w:noProof/>
              <w:lang w:bidi="fr-FR"/>
            </w:rPr>
            <w:t>2</w:t>
          </w:r>
          <w:r>
            <w:rPr>
              <w:noProof/>
              <w:lang w:bidi="fr-FR"/>
            </w:rPr>
            <w:fldChar w:fldCharType="end"/>
          </w:r>
        </w:p>
      </w:tc>
    </w:tr>
  </w:tbl>
  <w:p w14:paraId="2895FCF1" w14:textId="77777777" w:rsidR="004D6B86" w:rsidRDefault="004D6B8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enumro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Listepuce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 w16cid:durableId="1221014401">
    <w:abstractNumId w:val="9"/>
  </w:num>
  <w:num w:numId="2" w16cid:durableId="628827551">
    <w:abstractNumId w:val="7"/>
  </w:num>
  <w:num w:numId="3" w16cid:durableId="1749842543">
    <w:abstractNumId w:val="6"/>
  </w:num>
  <w:num w:numId="4" w16cid:durableId="1858153920">
    <w:abstractNumId w:val="5"/>
  </w:num>
  <w:num w:numId="5" w16cid:durableId="2067296023">
    <w:abstractNumId w:val="4"/>
  </w:num>
  <w:num w:numId="6" w16cid:durableId="1431702558">
    <w:abstractNumId w:val="8"/>
  </w:num>
  <w:num w:numId="7" w16cid:durableId="1744835435">
    <w:abstractNumId w:val="3"/>
  </w:num>
  <w:num w:numId="8" w16cid:durableId="982123902">
    <w:abstractNumId w:val="2"/>
  </w:num>
  <w:num w:numId="9" w16cid:durableId="1396396140">
    <w:abstractNumId w:val="1"/>
  </w:num>
  <w:num w:numId="10" w16cid:durableId="1658723336">
    <w:abstractNumId w:val="0"/>
  </w:num>
  <w:num w:numId="11" w16cid:durableId="1994526203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1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BBD"/>
    <w:rsid w:val="00006BBA"/>
    <w:rsid w:val="0001010E"/>
    <w:rsid w:val="000217F5"/>
    <w:rsid w:val="00097169"/>
    <w:rsid w:val="00114BFA"/>
    <w:rsid w:val="001602E3"/>
    <w:rsid w:val="00160C0C"/>
    <w:rsid w:val="001664A2"/>
    <w:rsid w:val="00170521"/>
    <w:rsid w:val="001B4848"/>
    <w:rsid w:val="001E0640"/>
    <w:rsid w:val="001F447A"/>
    <w:rsid w:val="001F7399"/>
    <w:rsid w:val="00212319"/>
    <w:rsid w:val="00225BE3"/>
    <w:rsid w:val="00246FE9"/>
    <w:rsid w:val="00274E0A"/>
    <w:rsid w:val="002B6153"/>
    <w:rsid w:val="002C627C"/>
    <w:rsid w:val="00307586"/>
    <w:rsid w:val="00336906"/>
    <w:rsid w:val="00345333"/>
    <w:rsid w:val="003A06C6"/>
    <w:rsid w:val="003E36B1"/>
    <w:rsid w:val="003E4162"/>
    <w:rsid w:val="003F7CBD"/>
    <w:rsid w:val="00481CF8"/>
    <w:rsid w:val="00492C2D"/>
    <w:rsid w:val="004A3D87"/>
    <w:rsid w:val="004B18A9"/>
    <w:rsid w:val="004D4F8C"/>
    <w:rsid w:val="004D6B86"/>
    <w:rsid w:val="004E0DAE"/>
    <w:rsid w:val="00504F88"/>
    <w:rsid w:val="0055242C"/>
    <w:rsid w:val="00595412"/>
    <w:rsid w:val="0061747E"/>
    <w:rsid w:val="00641876"/>
    <w:rsid w:val="00645290"/>
    <w:rsid w:val="006B015B"/>
    <w:rsid w:val="006B6695"/>
    <w:rsid w:val="006C162F"/>
    <w:rsid w:val="006D7EE9"/>
    <w:rsid w:val="006E1CB8"/>
    <w:rsid w:val="007244DE"/>
    <w:rsid w:val="00753D33"/>
    <w:rsid w:val="0081390C"/>
    <w:rsid w:val="00816831"/>
    <w:rsid w:val="00837D67"/>
    <w:rsid w:val="008747E8"/>
    <w:rsid w:val="008A2A83"/>
    <w:rsid w:val="008D0823"/>
    <w:rsid w:val="00910F0E"/>
    <w:rsid w:val="00961AE5"/>
    <w:rsid w:val="009A2C38"/>
    <w:rsid w:val="009C2DBA"/>
    <w:rsid w:val="009F0414"/>
    <w:rsid w:val="00A26BBD"/>
    <w:rsid w:val="00A4757D"/>
    <w:rsid w:val="00A77F6B"/>
    <w:rsid w:val="00A81BB2"/>
    <w:rsid w:val="00A92454"/>
    <w:rsid w:val="00AA5C05"/>
    <w:rsid w:val="00B114F1"/>
    <w:rsid w:val="00B75614"/>
    <w:rsid w:val="00C3438C"/>
    <w:rsid w:val="00C5686B"/>
    <w:rsid w:val="00C74024"/>
    <w:rsid w:val="00C83B15"/>
    <w:rsid w:val="00C925C8"/>
    <w:rsid w:val="00CB7F84"/>
    <w:rsid w:val="00CC339E"/>
    <w:rsid w:val="00CF1B55"/>
    <w:rsid w:val="00DB2E59"/>
    <w:rsid w:val="00DB358F"/>
    <w:rsid w:val="00DC44F1"/>
    <w:rsid w:val="00DF6D26"/>
    <w:rsid w:val="00E7305D"/>
    <w:rsid w:val="00EA780C"/>
    <w:rsid w:val="00EB69D3"/>
    <w:rsid w:val="00F31D66"/>
    <w:rsid w:val="00F354E7"/>
    <w:rsid w:val="00F363EC"/>
    <w:rsid w:val="00F413AC"/>
    <w:rsid w:val="00FE725C"/>
    <w:rsid w:val="00FF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6B53F13"/>
  <w15:chartTrackingRefBased/>
  <w15:docId w15:val="{F5364C89-0216-614C-A90F-0BCCAD3E8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sz w:val="24"/>
        <w:szCs w:val="24"/>
        <w:lang w:val="fr-FR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5" w:qFormat="1"/>
    <w:lsdException w:name="heading 8" w:semiHidden="1" w:uiPriority="5" w:qFormat="1"/>
    <w:lsdException w:name="heading 9" w:semiHidden="1" w:uiPriority="5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25C8"/>
  </w:style>
  <w:style w:type="paragraph" w:styleId="Titre1">
    <w:name w:val="heading 1"/>
    <w:basedOn w:val="Normal"/>
    <w:next w:val="Normal"/>
    <w:link w:val="Titre1Car"/>
    <w:uiPriority w:val="5"/>
    <w:qFormat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Titre2">
    <w:name w:val="heading 2"/>
    <w:basedOn w:val="Normal"/>
    <w:next w:val="Normal"/>
    <w:link w:val="Titre2Car"/>
    <w:uiPriority w:val="5"/>
    <w:qFormat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Titre3">
    <w:name w:val="heading 3"/>
    <w:basedOn w:val="Normal"/>
    <w:next w:val="Normal"/>
    <w:link w:val="Titre3Car"/>
    <w:uiPriority w:val="5"/>
    <w:qFormat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5"/>
    <w:qFormat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Titre5">
    <w:name w:val="heading 5"/>
    <w:basedOn w:val="Normal"/>
    <w:next w:val="Normal"/>
    <w:link w:val="Titre5Car"/>
    <w:uiPriority w:val="5"/>
    <w:qFormat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Titre6">
    <w:name w:val="heading 6"/>
    <w:basedOn w:val="Normal"/>
    <w:next w:val="Normal"/>
    <w:link w:val="Titre6Car"/>
    <w:uiPriority w:val="5"/>
    <w:semiHidden/>
    <w:qFormat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desection">
    <w:name w:val="Titre de section"/>
    <w:basedOn w:val="Normal"/>
    <w:next w:val="Normal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styleId="En-tte">
    <w:name w:val="header"/>
    <w:basedOn w:val="Normal"/>
    <w:link w:val="En-tteCar"/>
    <w:uiPriority w:val="99"/>
    <w:qFormat/>
    <w:pPr>
      <w:spacing w:line="240" w:lineRule="auto"/>
      <w:ind w:firstLine="0"/>
    </w:pPr>
  </w:style>
  <w:style w:type="character" w:customStyle="1" w:styleId="En-tteCar">
    <w:name w:val="En-tête Car"/>
    <w:basedOn w:val="Policepardfaut"/>
    <w:link w:val="En-tte"/>
    <w:uiPriority w:val="99"/>
    <w:rsid w:val="00DB2E59"/>
  </w:style>
  <w:style w:type="character" w:styleId="Textedelespacerserv">
    <w:name w:val="Placeholder Text"/>
    <w:basedOn w:val="Policepardfaut"/>
    <w:uiPriority w:val="99"/>
    <w:semiHidden/>
    <w:rsid w:val="00EB69D3"/>
    <w:rPr>
      <w:color w:val="000000" w:themeColor="text1"/>
    </w:rPr>
  </w:style>
  <w:style w:type="paragraph" w:styleId="Sansinterligne">
    <w:name w:val="No Spacing"/>
    <w:aliases w:val="Sans interligne;Pas de retrait"/>
    <w:uiPriority w:val="3"/>
    <w:qFormat/>
    <w:pPr>
      <w:ind w:firstLine="0"/>
    </w:pPr>
  </w:style>
  <w:style w:type="character" w:customStyle="1" w:styleId="Titre1Car">
    <w:name w:val="Titre 1 Car"/>
    <w:basedOn w:val="Policepardfaut"/>
    <w:link w:val="Titre1"/>
    <w:uiPriority w:val="5"/>
    <w:rsid w:val="00DB2E59"/>
    <w:rPr>
      <w:rFonts w:asciiTheme="majorHAnsi" w:eastAsiaTheme="majorEastAsia" w:hAnsiTheme="majorHAnsi" w:cstheme="majorBidi"/>
      <w:b/>
      <w:bCs/>
    </w:rPr>
  </w:style>
  <w:style w:type="character" w:customStyle="1" w:styleId="Titre2Car">
    <w:name w:val="Titre 2 Car"/>
    <w:basedOn w:val="Policepardfaut"/>
    <w:link w:val="Titre2"/>
    <w:uiPriority w:val="5"/>
    <w:rsid w:val="00DB2E59"/>
    <w:rPr>
      <w:rFonts w:asciiTheme="majorHAnsi" w:eastAsiaTheme="majorEastAsia" w:hAnsiTheme="majorHAnsi" w:cstheme="majorBidi"/>
      <w:b/>
      <w:bCs/>
    </w:rPr>
  </w:style>
  <w:style w:type="paragraph" w:styleId="Titre">
    <w:name w:val="Title"/>
    <w:basedOn w:val="Normal"/>
    <w:next w:val="Normal"/>
    <w:link w:val="TitreCar"/>
    <w:uiPriority w:val="1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character" w:customStyle="1" w:styleId="TitreCar">
    <w:name w:val="Titre Car"/>
    <w:basedOn w:val="Policepardfaut"/>
    <w:link w:val="Titre"/>
    <w:uiPriority w:val="1"/>
    <w:rPr>
      <w:rFonts w:asciiTheme="majorHAnsi" w:eastAsiaTheme="majorEastAsia" w:hAnsiTheme="majorHAnsi" w:cstheme="majorBidi"/>
    </w:rPr>
  </w:style>
  <w:style w:type="character" w:styleId="Accentuation">
    <w:name w:val="Emphasis"/>
    <w:basedOn w:val="Policepardfaut"/>
    <w:uiPriority w:val="4"/>
    <w:qFormat/>
    <w:rPr>
      <w:i/>
      <w:iCs/>
    </w:rPr>
  </w:style>
  <w:style w:type="character" w:customStyle="1" w:styleId="Titre3Car">
    <w:name w:val="Titre 3 Car"/>
    <w:basedOn w:val="Policepardfaut"/>
    <w:link w:val="Titre3"/>
    <w:uiPriority w:val="5"/>
    <w:rsid w:val="00DB2E59"/>
    <w:rPr>
      <w:rFonts w:asciiTheme="majorHAnsi" w:eastAsiaTheme="majorEastAsia" w:hAnsiTheme="majorHAnsi" w:cstheme="majorBidi"/>
      <w:b/>
      <w:bCs/>
    </w:rPr>
  </w:style>
  <w:style w:type="character" w:customStyle="1" w:styleId="Titre4Car">
    <w:name w:val="Titre 4 Car"/>
    <w:basedOn w:val="Policepardfaut"/>
    <w:link w:val="Titre4"/>
    <w:uiPriority w:val="5"/>
    <w:rsid w:val="00DB2E5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5Car">
    <w:name w:val="Titre 5 Car"/>
    <w:basedOn w:val="Policepardfaut"/>
    <w:link w:val="Titre5"/>
    <w:uiPriority w:val="5"/>
    <w:rsid w:val="00DB2E59"/>
    <w:rPr>
      <w:rFonts w:asciiTheme="majorHAnsi" w:eastAsiaTheme="majorEastAsia" w:hAnsiTheme="majorHAnsi" w:cstheme="majorBidi"/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69D3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69D3"/>
    <w:rPr>
      <w:rFonts w:ascii="Segoe UI" w:hAnsi="Segoe UI" w:cs="Segoe UI"/>
      <w:sz w:val="22"/>
      <w:szCs w:val="18"/>
    </w:rPr>
  </w:style>
  <w:style w:type="paragraph" w:styleId="Bibliographie">
    <w:name w:val="Bibliography"/>
    <w:basedOn w:val="Normal"/>
    <w:next w:val="Normal"/>
    <w:uiPriority w:val="6"/>
    <w:unhideWhenUsed/>
    <w:qFormat/>
    <w:pPr>
      <w:ind w:left="720" w:hanging="720"/>
    </w:pPr>
  </w:style>
  <w:style w:type="paragraph" w:styleId="Normalcentr">
    <w:name w:val="Block Text"/>
    <w:basedOn w:val="Normal"/>
    <w:uiPriority w:val="99"/>
    <w:semiHidden/>
    <w:unhideWhenUsed/>
    <w:rsid w:val="003F7CBD"/>
    <w:pPr>
      <w:pBdr>
        <w:top w:val="single" w:sz="2" w:space="10" w:color="000000" w:themeColor="text2" w:shadow="1"/>
        <w:left w:val="single" w:sz="2" w:space="10" w:color="000000" w:themeColor="text2" w:shadow="1"/>
        <w:bottom w:val="single" w:sz="2" w:space="10" w:color="000000" w:themeColor="text2" w:shadow="1"/>
        <w:right w:val="single" w:sz="2" w:space="10" w:color="000000" w:themeColor="text2" w:shadow="1"/>
      </w:pBdr>
      <w:ind w:left="1152" w:right="1152" w:firstLine="0"/>
    </w:pPr>
    <w:rPr>
      <w:i/>
      <w:iCs/>
      <w:color w:val="000000" w:themeColor="text2"/>
    </w:rPr>
  </w:style>
  <w:style w:type="paragraph" w:styleId="Corpsdetexte">
    <w:name w:val="Body Text"/>
    <w:basedOn w:val="Normal"/>
    <w:link w:val="CorpsdetexteCar"/>
    <w:uiPriority w:val="99"/>
    <w:semiHidden/>
    <w:unhideWhenUsed/>
    <w:pPr>
      <w:spacing w:after="120"/>
      <w:ind w:firstLine="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kern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pPr>
      <w:spacing w:after="120"/>
      <w:ind w:firstLine="0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Pr>
      <w:kern w:val="24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EB69D3"/>
    <w:pPr>
      <w:spacing w:after="120"/>
      <w:ind w:firstLine="0"/>
    </w:pPr>
    <w:rPr>
      <w:sz w:val="22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EB69D3"/>
    <w:rPr>
      <w:sz w:val="22"/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pPr>
      <w:spacing w:after="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Pr>
      <w:kern w:val="24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pPr>
      <w:spacing w:after="120"/>
      <w:ind w:left="360" w:firstLine="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Pr>
      <w:kern w:val="24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pPr>
      <w:spacing w:after="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Pr>
      <w:kern w:val="24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pPr>
      <w:spacing w:after="120"/>
      <w:ind w:left="360" w:firstLine="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Pr>
      <w:kern w:val="24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EB69D3"/>
    <w:pPr>
      <w:spacing w:after="120"/>
      <w:ind w:left="360" w:firstLine="0"/>
    </w:pPr>
    <w:rPr>
      <w:sz w:val="22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EB69D3"/>
    <w:rPr>
      <w:sz w:val="22"/>
      <w:szCs w:val="16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EB69D3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pPr>
      <w:spacing w:line="240" w:lineRule="auto"/>
      <w:ind w:left="4320" w:firstLine="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Pr>
      <w:kern w:val="24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B69D3"/>
    <w:pPr>
      <w:spacing w:line="240" w:lineRule="auto"/>
      <w:ind w:firstLine="0"/>
    </w:pPr>
    <w:rPr>
      <w:sz w:val="22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B69D3"/>
    <w:rPr>
      <w:sz w:val="22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B69D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B69D3"/>
    <w:rPr>
      <w:b/>
      <w:bCs/>
      <w:sz w:val="22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pPr>
      <w:ind w:firstLine="0"/>
    </w:pPr>
  </w:style>
  <w:style w:type="character" w:customStyle="1" w:styleId="DateCar">
    <w:name w:val="Date Car"/>
    <w:basedOn w:val="Policepardfaut"/>
    <w:link w:val="Date"/>
    <w:uiPriority w:val="99"/>
    <w:semiHidden/>
    <w:rPr>
      <w:kern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B69D3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B69D3"/>
    <w:rPr>
      <w:rFonts w:ascii="Segoe UI" w:hAnsi="Segoe UI" w:cs="Segoe UI"/>
      <w:sz w:val="22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pPr>
      <w:spacing w:line="240" w:lineRule="auto"/>
      <w:ind w:firstLine="0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Pr>
      <w:kern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B69D3"/>
    <w:pPr>
      <w:spacing w:line="240" w:lineRule="auto"/>
    </w:pPr>
    <w:rPr>
      <w:sz w:val="22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B69D3"/>
    <w:rPr>
      <w:sz w:val="22"/>
      <w:szCs w:val="20"/>
    </w:rPr>
  </w:style>
  <w:style w:type="paragraph" w:styleId="Adressedestinataire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Adresseexpditeur">
    <w:name w:val="envelope return"/>
    <w:basedOn w:val="Normal"/>
    <w:uiPriority w:val="99"/>
    <w:semiHidden/>
    <w:unhideWhenUsed/>
    <w:rsid w:val="00EB69D3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table" w:styleId="Grilledutableau">
    <w:name w:val="Table Grid"/>
    <w:basedOn w:val="Tableau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re6Car">
    <w:name w:val="Titre 6 Car"/>
    <w:basedOn w:val="Policepardfaut"/>
    <w:link w:val="Titre6"/>
    <w:uiPriority w:val="5"/>
    <w:semiHidden/>
    <w:rsid w:val="00336906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dresseHTML">
    <w:name w:val="HTML Address"/>
    <w:basedOn w:val="Normal"/>
    <w:link w:val="AdresseHTMLC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Pr>
      <w:i/>
      <w:iCs/>
      <w:kern w:val="24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EB69D3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EB69D3"/>
    <w:rPr>
      <w:rFonts w:ascii="Consolas" w:hAnsi="Consolas" w:cs="Consolas"/>
      <w:sz w:val="22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Titreindex">
    <w:name w:val="index heading"/>
    <w:basedOn w:val="Normal"/>
    <w:next w:val="Index1"/>
    <w:uiPriority w:val="99"/>
    <w:semiHidden/>
    <w:unhideWhenUsed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rsid w:val="00EB69D3"/>
    <w:pPr>
      <w:pBdr>
        <w:top w:val="single" w:sz="4" w:space="10" w:color="6E6E6E" w:themeColor="accent1" w:themeShade="80"/>
        <w:bottom w:val="single" w:sz="4" w:space="10" w:color="6E6E6E" w:themeColor="accent1" w:themeShade="80"/>
      </w:pBdr>
      <w:spacing w:before="360" w:after="360"/>
      <w:ind w:left="864" w:right="864" w:firstLine="0"/>
      <w:jc w:val="center"/>
    </w:pPr>
    <w:rPr>
      <w:i/>
      <w:iCs/>
      <w:color w:val="6E6E6E" w:themeColor="accent1" w:themeShade="80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EB69D3"/>
    <w:rPr>
      <w:i/>
      <w:iCs/>
      <w:color w:val="6E6E6E" w:themeColor="accent1" w:themeShade="80"/>
    </w:rPr>
  </w:style>
  <w:style w:type="paragraph" w:styleId="Liste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e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e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e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e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epuces">
    <w:name w:val="List Bullet"/>
    <w:basedOn w:val="Normal"/>
    <w:uiPriority w:val="8"/>
    <w:unhideWhenUsed/>
    <w:qFormat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epuces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epuces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epuces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econtinue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Listecontinue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Listecontinue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Listecontinue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Listecontinue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enumros">
    <w:name w:val="List Number"/>
    <w:basedOn w:val="Normal"/>
    <w:uiPriority w:val="8"/>
    <w:unhideWhenUsed/>
    <w:qFormat/>
    <w:pPr>
      <w:numPr>
        <w:numId w:val="6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enumros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enumros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enumros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Paragraphedeliste">
    <w:name w:val="List Paragraph"/>
    <w:basedOn w:val="Normal"/>
    <w:uiPriority w:val="34"/>
    <w:semiHidden/>
    <w:unhideWhenUsed/>
    <w:qFormat/>
    <w:pPr>
      <w:ind w:left="720" w:firstLine="0"/>
      <w:contextualSpacing/>
    </w:pPr>
  </w:style>
  <w:style w:type="paragraph" w:styleId="Textedemacro">
    <w:name w:val="macro"/>
    <w:link w:val="TextedemacroCar"/>
    <w:uiPriority w:val="99"/>
    <w:semiHidden/>
    <w:unhideWhenUsed/>
    <w:rsid w:val="00EB69D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2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EB69D3"/>
    <w:rPr>
      <w:rFonts w:ascii="Consolas" w:hAnsi="Consolas" w:cs="Consolas"/>
      <w:kern w:val="24"/>
      <w:sz w:val="22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Retraitnormal">
    <w:name w:val="Normal Indent"/>
    <w:basedOn w:val="Normal"/>
    <w:uiPriority w:val="99"/>
    <w:semiHidden/>
    <w:unhideWhenUsed/>
    <w:pPr>
      <w:ind w:left="720" w:firstLine="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pPr>
      <w:spacing w:line="240" w:lineRule="auto"/>
      <w:ind w:firstLine="0"/>
    </w:pPr>
  </w:style>
  <w:style w:type="character" w:customStyle="1" w:styleId="TitredenoteCar">
    <w:name w:val="Titre de note Car"/>
    <w:basedOn w:val="Policepardfaut"/>
    <w:link w:val="Titredenote"/>
    <w:uiPriority w:val="99"/>
    <w:semiHidden/>
    <w:rPr>
      <w:kern w:val="24"/>
    </w:rPr>
  </w:style>
  <w:style w:type="paragraph" w:styleId="Textebrut">
    <w:name w:val="Plain Text"/>
    <w:basedOn w:val="Normal"/>
    <w:link w:val="TextebrutCar"/>
    <w:uiPriority w:val="99"/>
    <w:semiHidden/>
    <w:unhideWhenUsed/>
    <w:rsid w:val="00EB69D3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EB69D3"/>
    <w:rPr>
      <w:rFonts w:ascii="Consolas" w:hAnsi="Consolas" w:cs="Consolas"/>
      <w:sz w:val="22"/>
      <w:szCs w:val="21"/>
    </w:rPr>
  </w:style>
  <w:style w:type="paragraph" w:styleId="Citation">
    <w:name w:val="Quote"/>
    <w:basedOn w:val="Normal"/>
    <w:next w:val="Normal"/>
    <w:link w:val="CitationCar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Pr>
      <w:i/>
      <w:iCs/>
      <w:color w:val="404040" w:themeColor="text1" w:themeTint="BF"/>
      <w:kern w:val="24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pPr>
      <w:ind w:firstLine="0"/>
    </w:pPr>
  </w:style>
  <w:style w:type="character" w:customStyle="1" w:styleId="SalutationsCar">
    <w:name w:val="Salutations Car"/>
    <w:basedOn w:val="Policepardfaut"/>
    <w:link w:val="Salutations"/>
    <w:uiPriority w:val="99"/>
    <w:semiHidden/>
    <w:rPr>
      <w:kern w:val="24"/>
    </w:rPr>
  </w:style>
  <w:style w:type="paragraph" w:styleId="Signature">
    <w:name w:val="Signature"/>
    <w:basedOn w:val="Normal"/>
    <w:link w:val="SignatureCar"/>
    <w:uiPriority w:val="99"/>
    <w:semiHidden/>
    <w:unhideWhenUsed/>
    <w:pPr>
      <w:spacing w:line="240" w:lineRule="auto"/>
      <w:ind w:left="4320" w:firstLine="0"/>
    </w:pPr>
  </w:style>
  <w:style w:type="character" w:customStyle="1" w:styleId="SignatureCar">
    <w:name w:val="Signature Car"/>
    <w:basedOn w:val="Policepardfaut"/>
    <w:link w:val="Signature"/>
    <w:uiPriority w:val="99"/>
    <w:semiHidden/>
    <w:rPr>
      <w:kern w:val="24"/>
    </w:rPr>
  </w:style>
  <w:style w:type="paragraph" w:customStyle="1" w:styleId="Titre20">
    <w:name w:val="Titre 2"/>
    <w:basedOn w:val="Normal"/>
    <w:uiPriority w:val="1"/>
    <w:qFormat/>
    <w:pPr>
      <w:ind w:firstLine="0"/>
      <w:jc w:val="center"/>
    </w:pPr>
  </w:style>
  <w:style w:type="paragraph" w:styleId="Tabledesrfrencesjuridiqu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desillustrations">
    <w:name w:val="table of figures"/>
    <w:basedOn w:val="Normal"/>
    <w:next w:val="Normal"/>
    <w:uiPriority w:val="99"/>
    <w:semiHidden/>
    <w:unhideWhenUsed/>
    <w:pPr>
      <w:ind w:firstLine="0"/>
    </w:pPr>
  </w:style>
  <w:style w:type="paragraph" w:styleId="TitreTR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TM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M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M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M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M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M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Appelnotedebasdep">
    <w:name w:val="footnote reference"/>
    <w:basedOn w:val="Policepardfaut"/>
    <w:uiPriority w:val="99"/>
    <w:qFormat/>
    <w:rPr>
      <w:vertAlign w:val="superscript"/>
    </w:rPr>
  </w:style>
  <w:style w:type="table" w:customStyle="1" w:styleId="RapportAPA">
    <w:name w:val="Rapport APA"/>
    <w:basedOn w:val="TableauNormal"/>
    <w:uiPriority w:val="99"/>
    <w:rsid w:val="003F7CBD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auFigure">
    <w:name w:val="Tableau/Figure"/>
    <w:basedOn w:val="Normal"/>
    <w:uiPriority w:val="7"/>
    <w:qFormat/>
    <w:pPr>
      <w:spacing w:before="240"/>
      <w:ind w:firstLine="0"/>
      <w:contextualSpacing/>
    </w:pPr>
  </w:style>
  <w:style w:type="paragraph" w:styleId="Pieddepage">
    <w:name w:val="footer"/>
    <w:basedOn w:val="Normal"/>
    <w:link w:val="PieddepageCar"/>
    <w:uiPriority w:val="99"/>
    <w:qFormat/>
    <w:pPr>
      <w:tabs>
        <w:tab w:val="center" w:pos="4680"/>
        <w:tab w:val="right" w:pos="936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B2E59"/>
  </w:style>
  <w:style w:type="character" w:styleId="Marquedecommentaire">
    <w:name w:val="annotation reference"/>
    <w:basedOn w:val="Policepardfaut"/>
    <w:uiPriority w:val="99"/>
    <w:semiHidden/>
    <w:unhideWhenUsed/>
    <w:rsid w:val="00EB69D3"/>
    <w:rPr>
      <w:sz w:val="22"/>
      <w:szCs w:val="16"/>
    </w:rPr>
  </w:style>
  <w:style w:type="paragraph" w:styleId="Notedefin">
    <w:name w:val="endnote text"/>
    <w:basedOn w:val="Normal"/>
    <w:link w:val="NotedefinCar"/>
    <w:uiPriority w:val="99"/>
    <w:semiHidden/>
    <w:unhideWhenUsed/>
    <w:qFormat/>
    <w:rsid w:val="00EB69D3"/>
    <w:pPr>
      <w:spacing w:line="240" w:lineRule="auto"/>
    </w:pPr>
    <w:rPr>
      <w:sz w:val="22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EB69D3"/>
    <w:rPr>
      <w:sz w:val="22"/>
      <w:szCs w:val="20"/>
    </w:rPr>
  </w:style>
  <w:style w:type="character" w:styleId="CodeHTML">
    <w:name w:val="HTML Code"/>
    <w:basedOn w:val="Policepardfaut"/>
    <w:uiPriority w:val="99"/>
    <w:semiHidden/>
    <w:unhideWhenUsed/>
    <w:rsid w:val="00EB69D3"/>
    <w:rPr>
      <w:rFonts w:ascii="Consolas" w:hAnsi="Consolas"/>
      <w:sz w:val="22"/>
      <w:szCs w:val="20"/>
    </w:rPr>
  </w:style>
  <w:style w:type="character" w:styleId="ClavierHTML">
    <w:name w:val="HTML Keyboard"/>
    <w:basedOn w:val="Policepardfaut"/>
    <w:uiPriority w:val="99"/>
    <w:semiHidden/>
    <w:unhideWhenUsed/>
    <w:rsid w:val="00EB69D3"/>
    <w:rPr>
      <w:rFonts w:ascii="Consolas" w:hAnsi="Consolas"/>
      <w:sz w:val="22"/>
      <w:szCs w:val="20"/>
    </w:rPr>
  </w:style>
  <w:style w:type="character" w:styleId="MachinecrireHTML">
    <w:name w:val="HTML Typewriter"/>
    <w:basedOn w:val="Policepardfaut"/>
    <w:uiPriority w:val="99"/>
    <w:semiHidden/>
    <w:unhideWhenUsed/>
    <w:rsid w:val="00EB69D3"/>
    <w:rPr>
      <w:rFonts w:ascii="Consolas" w:hAnsi="Consolas"/>
      <w:sz w:val="22"/>
      <w:szCs w:val="2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EB69D3"/>
    <w:pPr>
      <w:spacing w:before="240"/>
      <w:ind w:firstLine="720"/>
      <w:jc w:val="left"/>
      <w:outlineLvl w:val="9"/>
    </w:pPr>
    <w:rPr>
      <w:b w:val="0"/>
      <w:bCs w:val="0"/>
      <w:color w:val="6E6E6E" w:themeColor="accent1" w:themeShade="80"/>
      <w:sz w:val="32"/>
      <w:szCs w:val="32"/>
    </w:rPr>
  </w:style>
  <w:style w:type="character" w:styleId="Rfrenceintense">
    <w:name w:val="Intense Reference"/>
    <w:basedOn w:val="Policepardfaut"/>
    <w:uiPriority w:val="32"/>
    <w:semiHidden/>
    <w:unhideWhenUsed/>
    <w:qFormat/>
    <w:rsid w:val="00EB69D3"/>
    <w:rPr>
      <w:b/>
      <w:bCs/>
      <w:caps w:val="0"/>
      <w:smallCaps/>
      <w:color w:val="6E6E6E" w:themeColor="accent1" w:themeShade="80"/>
      <w:spacing w:val="5"/>
    </w:rPr>
  </w:style>
  <w:style w:type="character" w:styleId="Accentuationintense">
    <w:name w:val="Intense Emphasis"/>
    <w:basedOn w:val="Policepardfaut"/>
    <w:uiPriority w:val="21"/>
    <w:semiHidden/>
    <w:unhideWhenUsed/>
    <w:qFormat/>
    <w:rsid w:val="00EB69D3"/>
    <w:rPr>
      <w:i/>
      <w:iCs/>
      <w:color w:val="6E6E6E" w:themeColor="accent1" w:themeShade="80"/>
    </w:rPr>
  </w:style>
  <w:style w:type="table" w:styleId="TableauGrille4-Accentuation4">
    <w:name w:val="Grid Table 4 Accent 4"/>
    <w:basedOn w:val="TableauNormal"/>
    <w:uiPriority w:val="49"/>
    <w:rsid w:val="003F7CBD"/>
    <w:pPr>
      <w:spacing w:line="240" w:lineRule="auto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usager/Library/Containers/com.microsoft.Word/Data/Library/Application%20Support/Microsoft/Office/16.0/DTS/Search/%7bB4B52945-BE4A-A54D-81E8-140E2F442D92%7dtf16392902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877528494AD6DA4398DEF5BE132A0F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80575B-036A-1B47-8943-030E8AE73AE2}"/>
      </w:docPartPr>
      <w:docPartBody>
        <w:p w:rsidR="004A0295" w:rsidRDefault="00000000">
          <w:pPr>
            <w:pStyle w:val="877528494AD6DA4398DEF5BE132A0F9F"/>
          </w:pPr>
          <w:r>
            <w:rPr>
              <w:lang w:bidi="fr-FR"/>
            </w:rPr>
            <w:t>Ajoutez ici un titre de 12 mots maximum, sur une ou deux lignes</w:t>
          </w:r>
        </w:p>
      </w:docPartBody>
    </w:docPart>
    <w:docPart>
      <w:docPartPr>
        <w:name w:val="61CF388D32BCCA418B0CDB18455498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60A62C-081D-3946-9CAD-A663B244D3D2}"/>
      </w:docPartPr>
      <w:docPartBody>
        <w:p w:rsidR="004A0295" w:rsidRDefault="00000000">
          <w:pPr>
            <w:pStyle w:val="61CF388D32BCCA418B0CDB1845549849"/>
          </w:pPr>
          <w:r>
            <w:rPr>
              <w:lang w:bidi="fr-FR"/>
            </w:rPr>
            <w:t>Prénoms (premier, deuxième et dernier) du ou des auteurs, sans mention des titres et diplômes</w:t>
          </w:r>
        </w:p>
      </w:docPartBody>
    </w:docPart>
    <w:docPart>
      <w:docPartPr>
        <w:name w:val="D6C99978ED1DAE44943C6D15FE1B47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3F581F-175F-DA4F-A59A-DC679FFE6570}"/>
      </w:docPartPr>
      <w:docPartBody>
        <w:p w:rsidR="004A0295" w:rsidRDefault="00000000">
          <w:pPr>
            <w:pStyle w:val="D6C99978ED1DAE44943C6D15FE1B4751"/>
          </w:pPr>
          <w:r>
            <w:rPr>
              <w:lang w:bidi="fr-FR"/>
            </w:rPr>
            <w:t>Affiliation(s) institutionnelle(s)</w:t>
          </w:r>
        </w:p>
      </w:docPartBody>
    </w:docPart>
    <w:docPart>
      <w:docPartPr>
        <w:name w:val="F86EE63516ABC34F899404DB64794F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52A463-4600-7245-8341-6EDB0128D193}"/>
      </w:docPartPr>
      <w:docPartBody>
        <w:p w:rsidR="004A0295" w:rsidRDefault="00000000">
          <w:pPr>
            <w:pStyle w:val="F86EE63516ABC34F899404DB64794F78"/>
          </w:pPr>
          <w:r>
            <w:rPr>
              <w:lang w:bidi="fr-FR"/>
            </w:rPr>
            <w:t>Incluez les informations de subvention/financement éventuelles, ainsi que l’adresse de correspondance complète.</w:t>
          </w:r>
        </w:p>
      </w:docPartBody>
    </w:docPart>
    <w:docPart>
      <w:docPartPr>
        <w:name w:val="62D31028CCB92B44BB870489AB9EBD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E8B419-D458-7A4D-B23D-DD6240D6209F}"/>
      </w:docPartPr>
      <w:docPartBody>
        <w:p w:rsidR="004A0295" w:rsidRDefault="00CB0FF0" w:rsidP="00CB0FF0">
          <w:pPr>
            <w:pStyle w:val="62D31028CCB92B44BB870489AB9EBDC8"/>
          </w:pPr>
          <w:r>
            <w:rPr>
              <w:lang w:bidi="fr-FR"/>
            </w:rPr>
            <w:t>Ajoutez des mots clés ici. Pour remplacer ce (ou tout) texte d’info-bulle par votre propre texte, sélectionnez-le, puis commencez à taper. N’incluez pas d’espace à droite ou à gauche des caractères de votre sélection.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FF0"/>
    <w:rsid w:val="00246FE9"/>
    <w:rsid w:val="004A0295"/>
    <w:rsid w:val="00A4471F"/>
    <w:rsid w:val="00A92454"/>
    <w:rsid w:val="00C273FC"/>
    <w:rsid w:val="00CB0FF0"/>
    <w:rsid w:val="00FA7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5" w:unhideWhenUsed="1" w:qFormat="1"/>
    <w:lsdException w:name="heading 4" w:semiHidden="1" w:uiPriority="5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4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uiPriority w:val="5"/>
    <w:qFormat/>
    <w:pPr>
      <w:keepNext/>
      <w:keepLines/>
      <w:spacing w:after="0" w:line="480" w:lineRule="auto"/>
      <w:ind w:firstLine="720"/>
      <w:outlineLvl w:val="2"/>
    </w:pPr>
    <w:rPr>
      <w:rFonts w:asciiTheme="majorHAnsi" w:eastAsiaTheme="majorEastAsia" w:hAnsiTheme="majorHAnsi" w:cstheme="majorBidi"/>
      <w:b/>
      <w:bCs/>
      <w:color w:val="000000" w:themeColor="text1"/>
      <w:kern w:val="0"/>
      <w:lang w:val="fr-FR" w:eastAsia="ja-JP"/>
      <w14:ligatures w14:val="none"/>
    </w:rPr>
  </w:style>
  <w:style w:type="paragraph" w:styleId="Titre4">
    <w:name w:val="heading 4"/>
    <w:basedOn w:val="Normal"/>
    <w:next w:val="Normal"/>
    <w:link w:val="Titre4Car"/>
    <w:uiPriority w:val="5"/>
    <w:qFormat/>
    <w:pPr>
      <w:keepNext/>
      <w:keepLines/>
      <w:spacing w:after="0" w:line="480" w:lineRule="auto"/>
      <w:ind w:firstLine="72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kern w:val="0"/>
      <w:lang w:val="fr-FR" w:eastAsia="ja-JP"/>
      <w14:ligatures w14:val="none"/>
    </w:rPr>
  </w:style>
  <w:style w:type="paragraph" w:styleId="Titre5">
    <w:name w:val="heading 5"/>
    <w:basedOn w:val="Normal"/>
    <w:next w:val="Normal"/>
    <w:link w:val="Titre5Car"/>
    <w:uiPriority w:val="5"/>
    <w:qFormat/>
    <w:pPr>
      <w:keepNext/>
      <w:keepLines/>
      <w:spacing w:after="0" w:line="480" w:lineRule="auto"/>
      <w:ind w:firstLine="720"/>
      <w:outlineLvl w:val="4"/>
    </w:pPr>
    <w:rPr>
      <w:rFonts w:asciiTheme="majorHAnsi" w:eastAsiaTheme="majorEastAsia" w:hAnsiTheme="majorHAnsi" w:cstheme="majorBidi"/>
      <w:i/>
      <w:iCs/>
      <w:color w:val="000000" w:themeColor="text1"/>
      <w:kern w:val="0"/>
      <w:lang w:val="fr-FR" w:eastAsia="ja-JP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77528494AD6DA4398DEF5BE132A0F9F">
    <w:name w:val="877528494AD6DA4398DEF5BE132A0F9F"/>
  </w:style>
  <w:style w:type="paragraph" w:customStyle="1" w:styleId="61CF388D32BCCA418B0CDB1845549849">
    <w:name w:val="61CF388D32BCCA418B0CDB1845549849"/>
  </w:style>
  <w:style w:type="paragraph" w:customStyle="1" w:styleId="D6C99978ED1DAE44943C6D15FE1B4751">
    <w:name w:val="D6C99978ED1DAE44943C6D15FE1B4751"/>
  </w:style>
  <w:style w:type="paragraph" w:customStyle="1" w:styleId="F86EE63516ABC34F899404DB64794F78">
    <w:name w:val="F86EE63516ABC34F899404DB64794F78"/>
  </w:style>
  <w:style w:type="character" w:styleId="Accentuation">
    <w:name w:val="Emphasis"/>
    <w:basedOn w:val="Policepardfaut"/>
    <w:uiPriority w:val="4"/>
    <w:qFormat/>
    <w:rsid w:val="00CB0FF0"/>
    <w:rPr>
      <w:i/>
      <w:iCs/>
    </w:rPr>
  </w:style>
  <w:style w:type="paragraph" w:customStyle="1" w:styleId="E9E1F62EA1A4884F870A19EAD2263B02">
    <w:name w:val="E9E1F62EA1A4884F870A19EAD2263B02"/>
  </w:style>
  <w:style w:type="paragraph" w:customStyle="1" w:styleId="B1FDA5D319B6A54887A873DFB03F0BA0">
    <w:name w:val="B1FDA5D319B6A54887A873DFB03F0BA0"/>
  </w:style>
  <w:style w:type="paragraph" w:customStyle="1" w:styleId="71AD5FDFB4D14E41ACF1B4FE1DC89D2F">
    <w:name w:val="71AD5FDFB4D14E41ACF1B4FE1DC89D2F"/>
  </w:style>
  <w:style w:type="paragraph" w:customStyle="1" w:styleId="3E2AA2AC8E611F4EB5DCC69A72E8B237">
    <w:name w:val="3E2AA2AC8E611F4EB5DCC69A72E8B237"/>
  </w:style>
  <w:style w:type="paragraph" w:customStyle="1" w:styleId="497443C44CD1014BB84F6CE4152480D2">
    <w:name w:val="497443C44CD1014BB84F6CE4152480D2"/>
  </w:style>
  <w:style w:type="paragraph" w:customStyle="1" w:styleId="5901F326FEC8D74C8E8672AA07359B56">
    <w:name w:val="5901F326FEC8D74C8E8672AA07359B56"/>
  </w:style>
  <w:style w:type="character" w:styleId="Appelnotedebasdep">
    <w:name w:val="footnote reference"/>
    <w:basedOn w:val="Policepardfaut"/>
    <w:uiPriority w:val="99"/>
    <w:qFormat/>
    <w:rPr>
      <w:vertAlign w:val="superscript"/>
    </w:rPr>
  </w:style>
  <w:style w:type="paragraph" w:customStyle="1" w:styleId="88644553C75300479759EEAFF424D703">
    <w:name w:val="88644553C75300479759EEAFF424D703"/>
  </w:style>
  <w:style w:type="paragraph" w:customStyle="1" w:styleId="9E8F0CE5B7DBC043AC844B2394A75FF9">
    <w:name w:val="9E8F0CE5B7DBC043AC844B2394A75FF9"/>
  </w:style>
  <w:style w:type="character" w:customStyle="1" w:styleId="Titre3Car">
    <w:name w:val="Titre 3 Car"/>
    <w:basedOn w:val="Policepardfaut"/>
    <w:link w:val="Titre3"/>
    <w:uiPriority w:val="5"/>
    <w:rPr>
      <w:rFonts w:asciiTheme="majorHAnsi" w:eastAsiaTheme="majorEastAsia" w:hAnsiTheme="majorHAnsi" w:cstheme="majorBidi"/>
      <w:b/>
      <w:bCs/>
      <w:color w:val="000000" w:themeColor="text1"/>
      <w:kern w:val="0"/>
      <w:lang w:val="fr-FR" w:eastAsia="ja-JP"/>
      <w14:ligatures w14:val="none"/>
    </w:rPr>
  </w:style>
  <w:style w:type="paragraph" w:customStyle="1" w:styleId="EC23FB58D6CD274E896554880960B652">
    <w:name w:val="EC23FB58D6CD274E896554880960B652"/>
  </w:style>
  <w:style w:type="paragraph" w:customStyle="1" w:styleId="F5238721B6F4FA489808AA3D5A44C92B">
    <w:name w:val="F5238721B6F4FA489808AA3D5A44C92B"/>
  </w:style>
  <w:style w:type="character" w:customStyle="1" w:styleId="Titre4Car">
    <w:name w:val="Titre 4 Car"/>
    <w:basedOn w:val="Policepardfaut"/>
    <w:link w:val="Titre4"/>
    <w:uiPriority w:val="5"/>
    <w:rPr>
      <w:rFonts w:asciiTheme="majorHAnsi" w:eastAsiaTheme="majorEastAsia" w:hAnsiTheme="majorHAnsi" w:cstheme="majorBidi"/>
      <w:b/>
      <w:bCs/>
      <w:i/>
      <w:iCs/>
      <w:color w:val="000000" w:themeColor="text1"/>
      <w:kern w:val="0"/>
      <w:lang w:val="fr-FR" w:eastAsia="ja-JP"/>
      <w14:ligatures w14:val="none"/>
    </w:rPr>
  </w:style>
  <w:style w:type="paragraph" w:customStyle="1" w:styleId="A55176F51DC5D84F9233917B3D24C48C">
    <w:name w:val="A55176F51DC5D84F9233917B3D24C48C"/>
  </w:style>
  <w:style w:type="paragraph" w:customStyle="1" w:styleId="55F5554350397F48B2EBC7B85114FAE5">
    <w:name w:val="55F5554350397F48B2EBC7B85114FAE5"/>
  </w:style>
  <w:style w:type="character" w:customStyle="1" w:styleId="Titre5Car">
    <w:name w:val="Titre 5 Car"/>
    <w:basedOn w:val="Policepardfaut"/>
    <w:link w:val="Titre5"/>
    <w:uiPriority w:val="5"/>
    <w:rPr>
      <w:rFonts w:asciiTheme="majorHAnsi" w:eastAsiaTheme="majorEastAsia" w:hAnsiTheme="majorHAnsi" w:cstheme="majorBidi"/>
      <w:i/>
      <w:iCs/>
      <w:color w:val="000000" w:themeColor="text1"/>
      <w:kern w:val="0"/>
      <w:lang w:val="fr-FR" w:eastAsia="ja-JP"/>
      <w14:ligatures w14:val="none"/>
    </w:rPr>
  </w:style>
  <w:style w:type="paragraph" w:customStyle="1" w:styleId="540A9C845A219B4F9A668EED55B8175E">
    <w:name w:val="540A9C845A219B4F9A668EED55B8175E"/>
  </w:style>
  <w:style w:type="paragraph" w:customStyle="1" w:styleId="FEA9BC32CD5F2D4DAA3D063819343E10">
    <w:name w:val="FEA9BC32CD5F2D4DAA3D063819343E10"/>
  </w:style>
  <w:style w:type="paragraph" w:customStyle="1" w:styleId="4F90AE032C9CA74CA0CF99E39424FD2F">
    <w:name w:val="4F90AE032C9CA74CA0CF99E39424FD2F"/>
  </w:style>
  <w:style w:type="paragraph" w:customStyle="1" w:styleId="24D651530B5EAD4BBBFA60533D81DAAE">
    <w:name w:val="24D651530B5EAD4BBBFA60533D81DAAE"/>
  </w:style>
  <w:style w:type="paragraph" w:customStyle="1" w:styleId="658E5090162C024B8C37B99E3BA780B7">
    <w:name w:val="658E5090162C024B8C37B99E3BA780B7"/>
  </w:style>
  <w:style w:type="paragraph" w:customStyle="1" w:styleId="65766316B60C1943A6B342C9677338E8">
    <w:name w:val="65766316B60C1943A6B342C9677338E8"/>
  </w:style>
  <w:style w:type="paragraph" w:customStyle="1" w:styleId="04C18F7389CEB647A507CF125B808E22">
    <w:name w:val="04C18F7389CEB647A507CF125B808E22"/>
  </w:style>
  <w:style w:type="paragraph" w:customStyle="1" w:styleId="771445C36263094AAD1017F9FB2465E6">
    <w:name w:val="771445C36263094AAD1017F9FB2465E6"/>
  </w:style>
  <w:style w:type="paragraph" w:customStyle="1" w:styleId="CFD1CB1EBF818B499141124DE62A921D">
    <w:name w:val="CFD1CB1EBF818B499141124DE62A921D"/>
  </w:style>
  <w:style w:type="paragraph" w:customStyle="1" w:styleId="5D7AA18B873EBA479FE4D204DAB9CE1A">
    <w:name w:val="5D7AA18B873EBA479FE4D204DAB9CE1A"/>
  </w:style>
  <w:style w:type="paragraph" w:customStyle="1" w:styleId="B802035221222D4D80A7AA96D4E14781">
    <w:name w:val="B802035221222D4D80A7AA96D4E14781"/>
  </w:style>
  <w:style w:type="paragraph" w:customStyle="1" w:styleId="9C9BDAEDB6B88E4C9973BE374E8BF961">
    <w:name w:val="9C9BDAEDB6B88E4C9973BE374E8BF961"/>
  </w:style>
  <w:style w:type="paragraph" w:customStyle="1" w:styleId="B38ED88B3900F84B9BA4CE4215867A5C">
    <w:name w:val="B38ED88B3900F84B9BA4CE4215867A5C"/>
  </w:style>
  <w:style w:type="paragraph" w:customStyle="1" w:styleId="121303E5813A40488365D61F7C0CC484">
    <w:name w:val="121303E5813A40488365D61F7C0CC484"/>
  </w:style>
  <w:style w:type="paragraph" w:customStyle="1" w:styleId="48392BC63638DC4ABAC7869C5389E7A1">
    <w:name w:val="48392BC63638DC4ABAC7869C5389E7A1"/>
  </w:style>
  <w:style w:type="paragraph" w:customStyle="1" w:styleId="79BFE8A93188D84B864389E7F6AC5309">
    <w:name w:val="79BFE8A93188D84B864389E7F6AC5309"/>
  </w:style>
  <w:style w:type="paragraph" w:customStyle="1" w:styleId="2687E4223D8B1247B6D2E619530CC95E">
    <w:name w:val="2687E4223D8B1247B6D2E619530CC95E"/>
  </w:style>
  <w:style w:type="paragraph" w:customStyle="1" w:styleId="761C16EF7CAF1C41B623A1A0856CF1E6">
    <w:name w:val="761C16EF7CAF1C41B623A1A0856CF1E6"/>
  </w:style>
  <w:style w:type="paragraph" w:customStyle="1" w:styleId="873D419D31343046B09EE5C7CB272ED7">
    <w:name w:val="873D419D31343046B09EE5C7CB272ED7"/>
  </w:style>
  <w:style w:type="paragraph" w:customStyle="1" w:styleId="100671249AFFEB4DA5016E73B3CCAB01">
    <w:name w:val="100671249AFFEB4DA5016E73B3CCAB01"/>
  </w:style>
  <w:style w:type="paragraph" w:customStyle="1" w:styleId="310711401BBA3747AA7F977DD68D3932">
    <w:name w:val="310711401BBA3747AA7F977DD68D3932"/>
  </w:style>
  <w:style w:type="paragraph" w:customStyle="1" w:styleId="6174A6BB38EAE14995068F37622BA1D1">
    <w:name w:val="6174A6BB38EAE14995068F37622BA1D1"/>
  </w:style>
  <w:style w:type="paragraph" w:customStyle="1" w:styleId="A057DF8B95652D47B884139D241AD0FA">
    <w:name w:val="A057DF8B95652D47B884139D241AD0FA"/>
  </w:style>
  <w:style w:type="paragraph" w:customStyle="1" w:styleId="03B55970ED1DDC47A9FFD233EBC452CA">
    <w:name w:val="03B55970ED1DDC47A9FFD233EBC452CA"/>
  </w:style>
  <w:style w:type="paragraph" w:customStyle="1" w:styleId="C91AA6E64D8E6E46BFC9D32A6B648F4A">
    <w:name w:val="C91AA6E64D8E6E46BFC9D32A6B648F4A"/>
  </w:style>
  <w:style w:type="paragraph" w:customStyle="1" w:styleId="BC474D77C40FC545B49550CCB7F1B7A1">
    <w:name w:val="BC474D77C40FC545B49550CCB7F1B7A1"/>
  </w:style>
  <w:style w:type="paragraph" w:customStyle="1" w:styleId="BC1252A9C76A8C4A9C86DF5400C59EDF">
    <w:name w:val="BC1252A9C76A8C4A9C86DF5400C59EDF"/>
  </w:style>
  <w:style w:type="paragraph" w:customStyle="1" w:styleId="729711C21B34484F8443CAA7E17A0B7B">
    <w:name w:val="729711C21B34484F8443CAA7E17A0B7B"/>
  </w:style>
  <w:style w:type="paragraph" w:customStyle="1" w:styleId="FFFFF0DC26BA2441AC5FAC2C59A05B32">
    <w:name w:val="FFFFF0DC26BA2441AC5FAC2C59A05B32"/>
  </w:style>
  <w:style w:type="paragraph" w:customStyle="1" w:styleId="7B99AD3724C9FC438709526232EAB00E">
    <w:name w:val="7B99AD3724C9FC438709526232EAB00E"/>
  </w:style>
  <w:style w:type="paragraph" w:customStyle="1" w:styleId="53C715A8D64F81478B526A1847072FBA">
    <w:name w:val="53C715A8D64F81478B526A1847072FBA"/>
  </w:style>
  <w:style w:type="paragraph" w:customStyle="1" w:styleId="66DB3664604F394B999668DADDF295AA">
    <w:name w:val="66DB3664604F394B999668DADDF295AA"/>
  </w:style>
  <w:style w:type="paragraph" w:customStyle="1" w:styleId="3822E7B27C1EE144A948C2546266F716">
    <w:name w:val="3822E7B27C1EE144A948C2546266F716"/>
  </w:style>
  <w:style w:type="paragraph" w:customStyle="1" w:styleId="1483CA2ED08B194A83FB59222EFC317F">
    <w:name w:val="1483CA2ED08B194A83FB59222EFC317F"/>
  </w:style>
  <w:style w:type="paragraph" w:customStyle="1" w:styleId="D295C986C132054F8A255B138EE25D66">
    <w:name w:val="D295C986C132054F8A255B138EE25D66"/>
  </w:style>
  <w:style w:type="paragraph" w:customStyle="1" w:styleId="F4E6A86F5FCF104799B86ABC4FCA02E6">
    <w:name w:val="F4E6A86F5FCF104799B86ABC4FCA02E6"/>
  </w:style>
  <w:style w:type="paragraph" w:customStyle="1" w:styleId="024B2ED5571DA947B97A5E5F347E87AF">
    <w:name w:val="024B2ED5571DA947B97A5E5F347E87AF"/>
  </w:style>
  <w:style w:type="paragraph" w:customStyle="1" w:styleId="F93B97A54393964AB834988702B2063F">
    <w:name w:val="F93B97A54393964AB834988702B2063F"/>
  </w:style>
  <w:style w:type="paragraph" w:customStyle="1" w:styleId="0064F88410F20A4CBF3AA311C172EA9B">
    <w:name w:val="0064F88410F20A4CBF3AA311C172EA9B"/>
  </w:style>
  <w:style w:type="paragraph" w:customStyle="1" w:styleId="2AFB7EC2F2DC604FB26FE6E3551934D8">
    <w:name w:val="2AFB7EC2F2DC604FB26FE6E3551934D8"/>
  </w:style>
  <w:style w:type="paragraph" w:customStyle="1" w:styleId="7DFF14236D45BD49A9F6F1774972E61B">
    <w:name w:val="7DFF14236D45BD49A9F6F1774972E61B"/>
  </w:style>
  <w:style w:type="paragraph" w:customStyle="1" w:styleId="2F134D89D791A84C8F109904461C46C6">
    <w:name w:val="2F134D89D791A84C8F109904461C46C6"/>
  </w:style>
  <w:style w:type="paragraph" w:customStyle="1" w:styleId="69B63AA398D76744A3208FBB7EEFF5B8">
    <w:name w:val="69B63AA398D76744A3208FBB7EEFF5B8"/>
  </w:style>
  <w:style w:type="paragraph" w:customStyle="1" w:styleId="0D3DDAB2B6C011468665B86857844584">
    <w:name w:val="0D3DDAB2B6C011468665B86857844584"/>
  </w:style>
  <w:style w:type="paragraph" w:customStyle="1" w:styleId="25B1F716BCE3B448A63487AB9EF108C0">
    <w:name w:val="25B1F716BCE3B448A63487AB9EF108C0"/>
    <w:rsid w:val="00CB0FF0"/>
  </w:style>
  <w:style w:type="paragraph" w:customStyle="1" w:styleId="62D31028CCB92B44BB870489AB9EBDC8">
    <w:name w:val="62D31028CCB92B44BB870489AB9EBDC8"/>
    <w:rsid w:val="00CB0F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6C6C6C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21B58FE9447142B5724AE5740384A3" ma:contentTypeVersion="13" ma:contentTypeDescription="Crée un document." ma:contentTypeScope="" ma:versionID="55fcb350b4173a4db1e7d0152e1047de">
  <xsd:schema xmlns:xsd="http://www.w3.org/2001/XMLSchema" xmlns:xs="http://www.w3.org/2001/XMLSchema" xmlns:p="http://schemas.microsoft.com/office/2006/metadata/properties" xmlns:ns2="ba0cce3c-afe7-4aac-b5e3-2e83d7449143" xmlns:ns3="2087081a-fb2f-495d-abac-784fbb8df535" targetNamespace="http://schemas.microsoft.com/office/2006/metadata/properties" ma:root="true" ma:fieldsID="2678993d99424cede0ecbed26d00453c" ns2:_="" ns3:_="">
    <xsd:import namespace="ba0cce3c-afe7-4aac-b5e3-2e83d7449143"/>
    <xsd:import namespace="2087081a-fb2f-495d-abac-784fbb8df5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cce3c-afe7-4aac-b5e3-2e83d74491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3bf8dbf1-8dcf-487f-977b-681a8a5f30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7081a-fb2f-495d-abac-784fbb8df5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604d0d0-a101-4eda-9389-1e7a866fb9cf}" ma:internalName="TaxCatchAll" ma:showField="CatchAllData" ma:web="2087081a-fb2f-495d-abac-784fbb8df5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87081a-fb2f-495d-abac-784fbb8df535" xsi:nil="true"/>
    <lcf76f155ced4ddcb4097134ff3c332f xmlns="ba0cce3c-afe7-4aac-b5e3-2e83d7449143">
      <Terms xmlns="http://schemas.microsoft.com/office/infopath/2007/PartnerControls"/>
    </lcf76f155ced4ddcb4097134ff3c332f>
  </documentManagement>
</p:properties>
</file>

<file path=customXml/item4.xml><?xml version="1.0" encoding="utf-8"?>
<employees xmlns="http://schemas.microsoft.com/temp/samples">
  <employee>
    <CustomerName/>
    <CompanyName/>
    <SenderAddress/>
    <Address/>
  </employee>
</employe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15DC2D-27A5-4B5D-9417-B5F3C3952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0cce3c-afe7-4aac-b5e3-2e83d7449143"/>
    <ds:schemaRef ds:uri="2087081a-fb2f-495d-abac-784fbb8df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FCC94F-ED55-4239-A475-060724A606C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271ABE-2E9D-4EB0-B3D4-3BCD7D3767D6}">
  <ds:schemaRefs>
    <ds:schemaRef ds:uri="http://schemas.microsoft.com/office/2006/metadata/properties"/>
    <ds:schemaRef ds:uri="http://schemas.microsoft.com/office/infopath/2007/PartnerControls"/>
    <ds:schemaRef ds:uri="2087081a-fb2f-495d-abac-784fbb8df535"/>
    <ds:schemaRef ds:uri="ba0cce3c-afe7-4aac-b5e3-2e83d7449143"/>
  </ds:schemaRefs>
</ds:datastoreItem>
</file>

<file path=customXml/itemProps4.xml><?xml version="1.0" encoding="utf-8"?>
<ds:datastoreItem xmlns:ds="http://schemas.openxmlformats.org/officeDocument/2006/customXml" ds:itemID="{B98E728A-96FF-4995-885C-5AF887AB0C35}">
  <ds:schemaRefs>
    <ds:schemaRef ds:uri="http://schemas.microsoft.com/temp/samples"/>
  </ds:schemaRefs>
</ds:datastoreItem>
</file>

<file path=customXml/itemProps5.xml><?xml version="1.0" encoding="utf-8"?>
<ds:datastoreItem xmlns:ds="http://schemas.openxmlformats.org/officeDocument/2006/customXml" ds:itemID="{BBC11CE3-15D4-46AC-A600-25EE4A20D6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{B4B52945-BE4A-A54D-81E8-140E2F442D92}tf16392902_win32.dotx</Template>
  <TotalTime>5</TotalTime>
  <Pages>1</Pages>
  <Words>51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usager</dc:creator>
  <cp:keywords/>
  <dc:description/>
  <cp:lastModifiedBy>Hala Mahmoud</cp:lastModifiedBy>
  <cp:revision>3</cp:revision>
  <dcterms:created xsi:type="dcterms:W3CDTF">2024-10-20T15:22:00Z</dcterms:created>
  <dcterms:modified xsi:type="dcterms:W3CDTF">2026-09-02T07:03:00Z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0x010100AA21B58FE9447142B5724AE5740384A3</vt:lpwstr>
  </property>
  <property fmtid="{D5CDD505-2E9C-101B-9397-08002B2CF9AE}" pid="3" name="MediaServiceImageTags">
    <vt:lpwstr/>
  </property>
</Properties>
</file>